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0D7E2" w14:textId="77777777" w:rsidR="00BB5E35" w:rsidRDefault="00B86160" w:rsidP="00C0244C">
      <w:pPr>
        <w:pStyle w:val="Kop1"/>
        <w:ind w:firstLine="708"/>
        <w:rPr>
          <w:rFonts w:ascii="Lucida Sans" w:hAnsi="Lucida Sans"/>
          <w:sz w:val="32"/>
          <w:u w:val="none"/>
        </w:rPr>
      </w:pPr>
      <w:r>
        <w:rPr>
          <w:noProof/>
          <w:u w:val="non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4C2E977" wp14:editId="54834EF9">
                <wp:simplePos x="0" y="0"/>
                <wp:positionH relativeFrom="column">
                  <wp:posOffset>16510</wp:posOffset>
                </wp:positionH>
                <wp:positionV relativeFrom="paragraph">
                  <wp:posOffset>-20320</wp:posOffset>
                </wp:positionV>
                <wp:extent cx="1459865" cy="1252855"/>
                <wp:effectExtent l="0" t="0" r="0" b="0"/>
                <wp:wrapNone/>
                <wp:docPr id="5700472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9865" cy="1252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2B29A" w14:textId="77777777" w:rsidR="00BB5E35" w:rsidRDefault="00A557E9" w:rsidP="00BB5E3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6CCD3A" wp14:editId="4F09E4AA">
                                  <wp:extent cx="4488941" cy="1485900"/>
                                  <wp:effectExtent l="0" t="0" r="6985" b="0"/>
                                  <wp:docPr id="2060637246" name="Afbeelding 1" descr="Afbeelding met Lettertype, logo, Graphics, symbool&#10;&#10;Door AI gegenereerde inhoud is mogelijk onjuis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0637246" name="Afbeelding 1" descr="Afbeelding met Lettertype, logo, Graphics, symbool&#10;&#10;Door AI gegenereerde inhoud is mogelijk onjuist.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32363" cy="15002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2E977" id="Rectangle 4" o:spid="_x0000_s1026" style="position:absolute;left:0;text-align:left;margin-left:1.3pt;margin-top:-1.6pt;width:114.95pt;height:9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" o:allowincell="f" filled="f" stroked="f" strokeweight="0">
                <v:textbox inset="0,0,0,0">
                  <w:txbxContent>
                    <w:p w14:paraId="5A02B29A" w14:textId="77777777" w:rsidR="00BB5E35" w:rsidRDefault="00A557E9" w:rsidP="00BB5E35">
                      <w:r>
                        <w:rPr>
                          <w:noProof/>
                        </w:rPr>
                        <w:drawing>
                          <wp:inline distT="0" distB="0" distL="0" distR="0" wp14:anchorId="1E6CCD3A" wp14:editId="4F09E4AA">
                            <wp:extent cx="4488941" cy="1485900"/>
                            <wp:effectExtent l="0" t="0" r="6985" b="0"/>
                            <wp:docPr id="2060637246" name="Afbeelding 1" descr="Afbeelding met Lettertype, logo, Graphics, symbool&#10;&#10;Door AI gegenereerde inhoud is mogelijk onjuis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0637246" name="Afbeelding 1" descr="Afbeelding met Lettertype, logo, Graphics, symbool&#10;&#10;Door AI gegenereerde inhoud is mogelijk onjuist.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32363" cy="15002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0244C">
        <w:rPr>
          <w:rFonts w:ascii="Lucida Sans" w:hAnsi="Lucida Sans"/>
          <w:sz w:val="40"/>
          <w:u w:val="none"/>
        </w:rPr>
        <w:t xml:space="preserve">               </w:t>
      </w:r>
      <w:r w:rsidR="00BB5E35">
        <w:rPr>
          <w:rFonts w:ascii="Lucida Sans" w:hAnsi="Lucida Sans"/>
          <w:sz w:val="40"/>
          <w:u w:val="none"/>
        </w:rPr>
        <w:t xml:space="preserve"> </w:t>
      </w:r>
      <w:r w:rsidR="002D2BBC">
        <w:rPr>
          <w:rFonts w:ascii="Lucida Sans" w:hAnsi="Lucida Sans"/>
          <w:sz w:val="40"/>
          <w:u w:val="none"/>
        </w:rPr>
        <w:t>T</w:t>
      </w:r>
      <w:r w:rsidR="00BB5E35">
        <w:rPr>
          <w:rFonts w:ascii="Lucida Sans" w:hAnsi="Lucida Sans"/>
          <w:sz w:val="40"/>
          <w:u w:val="none"/>
        </w:rPr>
        <w:t>heologische Vorming</w:t>
      </w:r>
      <w:r w:rsidR="00083B6E">
        <w:rPr>
          <w:rFonts w:ascii="Lucida Sans" w:hAnsi="Lucida Sans"/>
          <w:sz w:val="40"/>
          <w:u w:val="none"/>
        </w:rPr>
        <w:t xml:space="preserve"> </w:t>
      </w:r>
    </w:p>
    <w:p w14:paraId="74B6FA80" w14:textId="77777777" w:rsidR="00BB5E35" w:rsidRPr="003A6382" w:rsidRDefault="00BB5E35" w:rsidP="00BB5E35">
      <w:pPr>
        <w:pStyle w:val="Kop1"/>
        <w:ind w:firstLine="708"/>
        <w:rPr>
          <w:rFonts w:ascii="Lucida Sans" w:hAnsi="Lucida Sans"/>
          <w:sz w:val="28"/>
          <w:szCs w:val="28"/>
          <w:u w:val="none"/>
        </w:rPr>
      </w:pPr>
      <w:r>
        <w:rPr>
          <w:rFonts w:ascii="Lucida Sans" w:hAnsi="Lucida Sans"/>
          <w:sz w:val="40"/>
          <w:u w:val="none"/>
        </w:rPr>
        <w:t xml:space="preserve">                </w:t>
      </w:r>
      <w:r w:rsidR="00256A9D">
        <w:rPr>
          <w:rFonts w:ascii="Lucida Sans" w:hAnsi="Lucida Sans"/>
          <w:sz w:val="40"/>
          <w:u w:val="none"/>
        </w:rPr>
        <w:t xml:space="preserve">    </w:t>
      </w:r>
      <w:r>
        <w:rPr>
          <w:rFonts w:ascii="Lucida Sans" w:hAnsi="Lucida Sans"/>
          <w:sz w:val="40"/>
          <w:u w:val="none"/>
        </w:rPr>
        <w:t>Ge</w:t>
      </w:r>
      <w:r w:rsidR="00083B6E">
        <w:rPr>
          <w:rFonts w:ascii="Lucida Sans" w:hAnsi="Lucida Sans"/>
          <w:sz w:val="40"/>
          <w:u w:val="none"/>
        </w:rPr>
        <w:t>ïnteresseerden</w:t>
      </w:r>
      <w:r w:rsidR="004B61ED">
        <w:rPr>
          <w:rFonts w:ascii="Lucida Sans" w:hAnsi="Lucida Sans"/>
          <w:sz w:val="40"/>
          <w:u w:val="none"/>
        </w:rPr>
        <w:t xml:space="preserve">       </w:t>
      </w:r>
    </w:p>
    <w:p w14:paraId="2AB4F4F1" w14:textId="77777777" w:rsidR="00BB5E35" w:rsidRDefault="00BB5E35" w:rsidP="00BB5E35">
      <w:pPr>
        <w:pStyle w:val="Kop1"/>
        <w:rPr>
          <w:rFonts w:ascii="Lucida Sans" w:hAnsi="Lucida Sans"/>
          <w:sz w:val="40"/>
          <w:u w:val="none"/>
        </w:rPr>
      </w:pPr>
      <w:r>
        <w:rPr>
          <w:rFonts w:ascii="Lucida Sans" w:hAnsi="Lucida Sans"/>
          <w:sz w:val="40"/>
          <w:u w:val="none"/>
        </w:rPr>
        <w:t xml:space="preserve">                      </w:t>
      </w:r>
      <w:r w:rsidR="00256A9D">
        <w:rPr>
          <w:rFonts w:ascii="Lucida Sans" w:hAnsi="Lucida Sans"/>
          <w:sz w:val="40"/>
          <w:u w:val="none"/>
        </w:rPr>
        <w:t xml:space="preserve">         </w:t>
      </w:r>
      <w:r>
        <w:rPr>
          <w:rFonts w:ascii="Lucida Sans" w:hAnsi="Lucida Sans"/>
          <w:sz w:val="40"/>
          <w:u w:val="none"/>
        </w:rPr>
        <w:t>Rotterdam</w:t>
      </w:r>
    </w:p>
    <w:p w14:paraId="7B257F83" w14:textId="77777777" w:rsidR="00BB5E35" w:rsidRPr="00051437" w:rsidRDefault="00BB5E35" w:rsidP="00BB5E35">
      <w:pPr>
        <w:rPr>
          <w:lang w:val="nl-NL"/>
        </w:rPr>
      </w:pPr>
    </w:p>
    <w:p w14:paraId="6899CD1B" w14:textId="77777777" w:rsidR="00F50BBB" w:rsidRPr="00BB5E35" w:rsidRDefault="00F50BBB">
      <w:pPr>
        <w:rPr>
          <w:rFonts w:ascii="Arial" w:hAnsi="Arial"/>
          <w:sz w:val="22"/>
          <w:lang w:val="nl-NL"/>
        </w:rPr>
      </w:pPr>
    </w:p>
    <w:p w14:paraId="6F5E8336" w14:textId="77777777" w:rsidR="00186273" w:rsidRDefault="00186273">
      <w:pPr>
        <w:rPr>
          <w:rFonts w:ascii="Arial" w:hAnsi="Arial"/>
          <w:sz w:val="22"/>
          <w:lang w:val="nl"/>
        </w:rPr>
      </w:pPr>
    </w:p>
    <w:p w14:paraId="17DC98DE" w14:textId="77777777" w:rsidR="00186273" w:rsidRDefault="00186273">
      <w:pPr>
        <w:rPr>
          <w:rFonts w:ascii="Arial" w:hAnsi="Arial"/>
          <w:sz w:val="22"/>
          <w:lang w:val="nl"/>
        </w:rPr>
      </w:pPr>
    </w:p>
    <w:p w14:paraId="7BD4799A" w14:textId="77777777" w:rsidR="00591675" w:rsidRPr="00591675" w:rsidRDefault="00F50BBB" w:rsidP="00591675">
      <w:pPr>
        <w:rPr>
          <w:b/>
          <w:bCs/>
          <w:sz w:val="22"/>
          <w:szCs w:val="22"/>
          <w:lang w:val="nl-NL"/>
        </w:rPr>
      </w:pPr>
      <w:r w:rsidRPr="00186273">
        <w:rPr>
          <w:rFonts w:ascii="Arial" w:hAnsi="Arial"/>
          <w:b/>
          <w:sz w:val="22"/>
          <w:szCs w:val="22"/>
          <w:lang w:val="nl-NL"/>
        </w:rPr>
        <w:t xml:space="preserve">Aanmeldingsformulier </w:t>
      </w:r>
      <w:r w:rsidR="00DC6120">
        <w:rPr>
          <w:b/>
          <w:bCs/>
          <w:sz w:val="22"/>
          <w:szCs w:val="22"/>
          <w:lang w:val="nl-NL"/>
        </w:rPr>
        <w:t>voor deelname aan</w:t>
      </w:r>
      <w:r w:rsidR="004375CD">
        <w:rPr>
          <w:b/>
          <w:bCs/>
          <w:sz w:val="22"/>
          <w:szCs w:val="22"/>
          <w:lang w:val="nl-NL"/>
        </w:rPr>
        <w:t xml:space="preserve"> de </w:t>
      </w:r>
      <w:r w:rsidR="00591675">
        <w:rPr>
          <w:b/>
          <w:bCs/>
          <w:sz w:val="22"/>
          <w:szCs w:val="22"/>
          <w:lang w:val="nl-NL"/>
        </w:rPr>
        <w:t xml:space="preserve">cursus </w:t>
      </w:r>
      <w:r w:rsidR="00591675" w:rsidRPr="00591675">
        <w:rPr>
          <w:b/>
          <w:bCs/>
          <w:sz w:val="22"/>
          <w:szCs w:val="22"/>
          <w:lang w:val="nl-NL"/>
        </w:rPr>
        <w:t>‘Basisvragen van het christelijk geloof’</w:t>
      </w:r>
    </w:p>
    <w:p w14:paraId="51476788" w14:textId="2149F272" w:rsidR="00B8197A" w:rsidRDefault="00B8197A">
      <w:pPr>
        <w:rPr>
          <w:b/>
          <w:bCs/>
          <w:sz w:val="22"/>
          <w:szCs w:val="22"/>
          <w:lang w:val="nl-NL"/>
        </w:rPr>
      </w:pPr>
    </w:p>
    <w:p w14:paraId="7862DE58" w14:textId="77777777" w:rsidR="004375CD" w:rsidRPr="00186273" w:rsidRDefault="004375CD">
      <w:pPr>
        <w:rPr>
          <w:rFonts w:ascii="Arial" w:hAnsi="Arial"/>
          <w:sz w:val="22"/>
          <w:szCs w:val="22"/>
          <w:lang w:val="nl-NL"/>
        </w:rPr>
      </w:pPr>
    </w:p>
    <w:p w14:paraId="3B5BBE13" w14:textId="77777777" w:rsidR="00F50BBB" w:rsidRPr="00DB7367" w:rsidRDefault="00F50BBB">
      <w:pPr>
        <w:rPr>
          <w:rFonts w:ascii="Arial" w:hAnsi="Arial" w:cs="Arial"/>
          <w:lang w:val="nl-NL"/>
        </w:rPr>
      </w:pPr>
      <w:r w:rsidRPr="00DB7367">
        <w:rPr>
          <w:rFonts w:ascii="Arial" w:hAnsi="Arial" w:cs="Arial"/>
          <w:lang w:val="nl-NL"/>
        </w:rPr>
        <w:t>ONDERGETEKENDE:</w:t>
      </w:r>
    </w:p>
    <w:p w14:paraId="4997A76F" w14:textId="77777777" w:rsidR="00F50BBB" w:rsidRPr="00DB7367" w:rsidRDefault="00F50BBB">
      <w:pPr>
        <w:rPr>
          <w:rFonts w:ascii="Arial" w:hAnsi="Arial" w:cs="Arial"/>
          <w:u w:val="single"/>
          <w:lang w:val="nl-NL"/>
        </w:rPr>
      </w:pPr>
      <w:r w:rsidRPr="00DB7367">
        <w:rPr>
          <w:rFonts w:ascii="Arial" w:hAnsi="Arial" w:cs="Arial"/>
          <w:lang w:val="nl-NL"/>
        </w:rPr>
        <w:t xml:space="preserve">naam + voorletters     </w:t>
      </w:r>
      <w:r w:rsidRPr="00DB7367">
        <w:rPr>
          <w:rFonts w:ascii="Arial" w:hAnsi="Arial" w:cs="Arial"/>
          <w:u w:val="single"/>
          <w:lang w:val="nl-NL"/>
        </w:rPr>
        <w:t xml:space="preserve">                                                                                                 M/V</w:t>
      </w:r>
    </w:p>
    <w:p w14:paraId="59FF2091" w14:textId="77777777" w:rsidR="00B8197A" w:rsidRPr="00DB7367" w:rsidRDefault="00B8197A">
      <w:pPr>
        <w:rPr>
          <w:rFonts w:ascii="Arial" w:hAnsi="Arial" w:cs="Arial"/>
          <w:lang w:val="nl-NL"/>
        </w:rPr>
      </w:pPr>
    </w:p>
    <w:p w14:paraId="2B915350" w14:textId="35ACAF75" w:rsidR="00F50BBB" w:rsidRPr="00DB7367" w:rsidRDefault="00F50BBB">
      <w:pPr>
        <w:rPr>
          <w:rFonts w:ascii="Arial" w:hAnsi="Arial" w:cs="Arial"/>
          <w:u w:val="single"/>
          <w:lang w:val="nl-NL"/>
        </w:rPr>
      </w:pPr>
      <w:r w:rsidRPr="00DB7367">
        <w:rPr>
          <w:rFonts w:ascii="Arial" w:hAnsi="Arial" w:cs="Arial"/>
          <w:lang w:val="nl-NL"/>
        </w:rPr>
        <w:t xml:space="preserve">adres                          </w:t>
      </w:r>
      <w:r w:rsidRPr="00DB7367">
        <w:rPr>
          <w:rFonts w:ascii="Arial" w:hAnsi="Arial" w:cs="Arial"/>
          <w:u w:val="single"/>
          <w:lang w:val="nl-NL"/>
        </w:rPr>
        <w:t xml:space="preserve">                                                                                nr.             </w:t>
      </w:r>
      <w:r w:rsidR="00301E1C" w:rsidRPr="00DB7367">
        <w:rPr>
          <w:rFonts w:ascii="Arial" w:hAnsi="Arial" w:cs="Arial"/>
          <w:u w:val="single"/>
          <w:lang w:val="nl-NL"/>
        </w:rPr>
        <w:t xml:space="preserve">    </w:t>
      </w:r>
      <w:r w:rsidR="00E2535C" w:rsidRPr="00DB7367">
        <w:rPr>
          <w:rFonts w:ascii="Arial" w:hAnsi="Arial" w:cs="Arial"/>
          <w:u w:val="single"/>
          <w:lang w:val="nl-NL"/>
        </w:rPr>
        <w:t xml:space="preserve"> </w:t>
      </w:r>
    </w:p>
    <w:p w14:paraId="0135E87A" w14:textId="19D6E465" w:rsidR="00B8197A" w:rsidRPr="00DB7367" w:rsidRDefault="00B8197A">
      <w:pPr>
        <w:rPr>
          <w:rFonts w:ascii="Arial" w:hAnsi="Arial" w:cs="Arial"/>
          <w:lang w:val="nl-NL"/>
        </w:rPr>
      </w:pPr>
    </w:p>
    <w:p w14:paraId="0C243D95" w14:textId="3BD009BE" w:rsidR="00F50BBB" w:rsidRPr="00DB7367" w:rsidRDefault="00F50BBB">
      <w:pPr>
        <w:rPr>
          <w:rFonts w:ascii="Arial" w:hAnsi="Arial" w:cs="Arial"/>
          <w:u w:val="single"/>
          <w:lang w:val="nl-NL"/>
        </w:rPr>
      </w:pPr>
      <w:r w:rsidRPr="00DB7367">
        <w:rPr>
          <w:rFonts w:ascii="Arial" w:hAnsi="Arial" w:cs="Arial"/>
          <w:lang w:val="nl-NL"/>
        </w:rPr>
        <w:t xml:space="preserve">postcode </w:t>
      </w:r>
      <w:r w:rsidRPr="00DB7367">
        <w:rPr>
          <w:rFonts w:ascii="Arial" w:hAnsi="Arial" w:cs="Arial"/>
          <w:u w:val="single"/>
          <w:lang w:val="nl-NL"/>
        </w:rPr>
        <w:t xml:space="preserve">                      </w:t>
      </w:r>
      <w:r w:rsidR="00D63612">
        <w:rPr>
          <w:rFonts w:ascii="Arial" w:hAnsi="Arial" w:cs="Arial"/>
          <w:u w:val="single"/>
          <w:lang w:val="nl-NL"/>
        </w:rPr>
        <w:t xml:space="preserve">             </w:t>
      </w:r>
      <w:r w:rsidRPr="00DB7367">
        <w:rPr>
          <w:rFonts w:ascii="Arial" w:hAnsi="Arial" w:cs="Arial"/>
          <w:lang w:val="nl-NL"/>
        </w:rPr>
        <w:t>woonplaats</w:t>
      </w:r>
      <w:r w:rsidRPr="00DB7367">
        <w:rPr>
          <w:rFonts w:ascii="Arial" w:hAnsi="Arial" w:cs="Arial"/>
          <w:u w:val="single"/>
          <w:lang w:val="nl-NL"/>
        </w:rPr>
        <w:t xml:space="preserve">                                                                         </w:t>
      </w:r>
      <w:r w:rsidR="00301E1C" w:rsidRPr="00DB7367">
        <w:rPr>
          <w:rFonts w:ascii="Arial" w:hAnsi="Arial" w:cs="Arial"/>
          <w:u w:val="single"/>
          <w:lang w:val="nl-NL"/>
        </w:rPr>
        <w:t xml:space="preserve">     </w:t>
      </w:r>
      <w:r w:rsidR="00E2535C" w:rsidRPr="00DB7367">
        <w:rPr>
          <w:rFonts w:ascii="Arial" w:hAnsi="Arial" w:cs="Arial"/>
          <w:u w:val="single"/>
          <w:lang w:val="nl-NL"/>
        </w:rPr>
        <w:t xml:space="preserve">   </w:t>
      </w:r>
    </w:p>
    <w:p w14:paraId="655B2584" w14:textId="56F54CB6" w:rsidR="00B8197A" w:rsidRPr="00DB7367" w:rsidRDefault="00B8197A">
      <w:pPr>
        <w:rPr>
          <w:rFonts w:ascii="Arial" w:hAnsi="Arial" w:cs="Arial"/>
          <w:lang w:val="nl-NL"/>
        </w:rPr>
      </w:pPr>
    </w:p>
    <w:p w14:paraId="74BB1A9F" w14:textId="04BD0305" w:rsidR="00F50BBB" w:rsidRPr="00DB7367" w:rsidRDefault="00E2535C">
      <w:pPr>
        <w:rPr>
          <w:rFonts w:ascii="Arial" w:hAnsi="Arial" w:cs="Arial"/>
          <w:u w:val="single"/>
          <w:lang w:val="nl-NL"/>
        </w:rPr>
      </w:pPr>
      <w:r w:rsidRPr="00DB7367">
        <w:rPr>
          <w:rFonts w:ascii="Arial" w:hAnsi="Arial" w:cs="Arial"/>
          <w:lang w:val="nl-NL"/>
        </w:rPr>
        <w:t>telefoonnummer</w:t>
      </w:r>
      <w:r w:rsidR="00F50BBB" w:rsidRPr="00DB7367">
        <w:rPr>
          <w:rFonts w:ascii="Arial" w:hAnsi="Arial" w:cs="Arial"/>
          <w:lang w:val="nl-NL"/>
        </w:rPr>
        <w:t xml:space="preserve"> </w:t>
      </w:r>
      <w:r w:rsidR="00F50BBB" w:rsidRPr="00DB7367">
        <w:rPr>
          <w:rFonts w:ascii="Arial" w:hAnsi="Arial" w:cs="Arial"/>
          <w:u w:val="single"/>
          <w:lang w:val="nl-NL"/>
        </w:rPr>
        <w:t xml:space="preserve">                                     </w:t>
      </w:r>
    </w:p>
    <w:p w14:paraId="48F929DE" w14:textId="65504498" w:rsidR="00B8197A" w:rsidRPr="00DB7367" w:rsidRDefault="00B8197A">
      <w:pPr>
        <w:rPr>
          <w:rFonts w:ascii="Arial" w:hAnsi="Arial" w:cs="Arial"/>
          <w:lang w:val="nl-NL"/>
        </w:rPr>
      </w:pPr>
    </w:p>
    <w:p w14:paraId="19C7F6E7" w14:textId="1AD7921E" w:rsidR="00AF6BD1" w:rsidRPr="00DB7367" w:rsidRDefault="00AF6BD1">
      <w:pPr>
        <w:rPr>
          <w:rFonts w:ascii="Arial" w:hAnsi="Arial" w:cs="Arial"/>
          <w:lang w:val="nl-NL"/>
        </w:rPr>
      </w:pPr>
      <w:r w:rsidRPr="00DB7367">
        <w:rPr>
          <w:rFonts w:ascii="Arial" w:hAnsi="Arial" w:cs="Arial"/>
          <w:lang w:val="nl-NL"/>
        </w:rPr>
        <w:t xml:space="preserve">e-mail </w:t>
      </w:r>
      <w:r w:rsidRPr="00DB7367">
        <w:rPr>
          <w:rFonts w:ascii="Arial" w:hAnsi="Arial" w:cs="Arial"/>
          <w:u w:val="single"/>
          <w:lang w:val="nl-NL"/>
        </w:rPr>
        <w:t xml:space="preserve">                                                     </w:t>
      </w:r>
    </w:p>
    <w:p w14:paraId="2757B9D0" w14:textId="03D8564E" w:rsidR="00AF6BD1" w:rsidRPr="00DB7367" w:rsidRDefault="00AF6BD1">
      <w:pPr>
        <w:rPr>
          <w:rFonts w:ascii="Arial" w:hAnsi="Arial" w:cs="Arial"/>
          <w:lang w:val="nl-NL"/>
        </w:rPr>
      </w:pPr>
    </w:p>
    <w:p w14:paraId="48370A3F" w14:textId="0D4AE0B3" w:rsidR="004375CD" w:rsidRDefault="00F50BBB" w:rsidP="004C52DA">
      <w:pPr>
        <w:spacing w:line="276" w:lineRule="auto"/>
        <w:rPr>
          <w:rFonts w:ascii="Arial" w:hAnsi="Arial" w:cs="Arial"/>
          <w:lang w:val="nl-NL"/>
        </w:rPr>
      </w:pPr>
      <w:r w:rsidRPr="00DB7367">
        <w:rPr>
          <w:rFonts w:ascii="Arial" w:hAnsi="Arial" w:cs="Arial"/>
          <w:lang w:val="nl-NL"/>
        </w:rPr>
        <w:t xml:space="preserve">geeft zich op als </w:t>
      </w:r>
      <w:r w:rsidR="004D26D0" w:rsidRPr="00DB7367">
        <w:rPr>
          <w:rFonts w:ascii="Arial" w:hAnsi="Arial" w:cs="Arial"/>
          <w:lang w:val="nl-NL"/>
        </w:rPr>
        <w:t>deelnemer</w:t>
      </w:r>
      <w:r w:rsidR="003F4068" w:rsidRPr="00DB7367">
        <w:rPr>
          <w:rFonts w:ascii="Arial" w:hAnsi="Arial" w:cs="Arial"/>
          <w:lang w:val="nl-NL"/>
        </w:rPr>
        <w:t xml:space="preserve"> aan de </w:t>
      </w:r>
      <w:r w:rsidR="004375CD">
        <w:rPr>
          <w:rFonts w:ascii="Arial" w:hAnsi="Arial" w:cs="Arial"/>
          <w:lang w:val="nl-NL"/>
        </w:rPr>
        <w:t>basis</w:t>
      </w:r>
      <w:r w:rsidR="004D4D68" w:rsidRPr="00DB7367">
        <w:rPr>
          <w:rFonts w:ascii="Arial" w:hAnsi="Arial" w:cs="Arial"/>
          <w:lang w:val="nl-NL"/>
        </w:rPr>
        <w:t>cursus</w:t>
      </w:r>
      <w:r w:rsidR="003F4068" w:rsidRPr="00DB7367">
        <w:rPr>
          <w:rFonts w:ascii="Arial" w:hAnsi="Arial" w:cs="Arial"/>
          <w:b/>
          <w:lang w:val="nl-NL"/>
        </w:rPr>
        <w:t xml:space="preserve"> </w:t>
      </w:r>
      <w:r w:rsidR="004375CD">
        <w:rPr>
          <w:rFonts w:ascii="Arial" w:hAnsi="Arial" w:cs="Arial"/>
          <w:lang w:val="nl-NL"/>
        </w:rPr>
        <w:t>op:</w:t>
      </w:r>
    </w:p>
    <w:p w14:paraId="1530601D" w14:textId="77777777" w:rsidR="004375CD" w:rsidRDefault="004375CD" w:rsidP="004C52DA">
      <w:pPr>
        <w:spacing w:line="276" w:lineRule="auto"/>
        <w:rPr>
          <w:rFonts w:ascii="Arial" w:hAnsi="Arial" w:cs="Arial"/>
          <w:lang w:val="nl-NL"/>
        </w:rPr>
      </w:pPr>
    </w:p>
    <w:p w14:paraId="07876B69" w14:textId="72F34F41" w:rsidR="004375CD" w:rsidRDefault="004375CD" w:rsidP="004C52DA">
      <w:pPr>
        <w:spacing w:line="276" w:lineRule="auto"/>
        <w:rPr>
          <w:rFonts w:ascii="Arial" w:hAnsi="Arial" w:cs="Arial"/>
          <w:lang w:val="nl-NL"/>
        </w:rPr>
      </w:pPr>
      <w:r>
        <w:rPr>
          <w:rFonts w:ascii="Arial" w:hAnsi="Arial" w:cs="Arial"/>
          <w:noProof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D08DE" wp14:editId="5BF911C7">
                <wp:simplePos x="0" y="0"/>
                <wp:positionH relativeFrom="margin">
                  <wp:posOffset>76835</wp:posOffset>
                </wp:positionH>
                <wp:positionV relativeFrom="paragraph">
                  <wp:posOffset>10160</wp:posOffset>
                </wp:positionV>
                <wp:extent cx="95250" cy="161925"/>
                <wp:effectExtent l="0" t="0" r="19050" b="285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0837AA" id="Rechthoek 2" o:spid="_x0000_s1026" style="position:absolute;margin-left:6.05pt;margin-top:.8pt;width:7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" filled="f" strokecolor="#09101d [484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lang w:val="nl-NL"/>
        </w:rPr>
        <w:t xml:space="preserve">        zaterdag</w:t>
      </w:r>
      <w:r w:rsidR="00591675">
        <w:rPr>
          <w:rFonts w:ascii="Arial" w:hAnsi="Arial" w:cs="Arial"/>
          <w:lang w:val="nl-NL"/>
        </w:rPr>
        <w:t xml:space="preserve"> : start 26 september 2026</w:t>
      </w:r>
    </w:p>
    <w:p w14:paraId="7CE3E03A" w14:textId="77777777" w:rsidR="004375CD" w:rsidRDefault="004375CD" w:rsidP="004C52DA">
      <w:pPr>
        <w:spacing w:line="276" w:lineRule="auto"/>
        <w:rPr>
          <w:rFonts w:ascii="Arial" w:hAnsi="Arial" w:cs="Arial"/>
          <w:lang w:val="nl-NL"/>
        </w:rPr>
      </w:pPr>
    </w:p>
    <w:p w14:paraId="39B77710" w14:textId="684C8466" w:rsidR="004375CD" w:rsidRDefault="004375CD" w:rsidP="004375CD">
      <w:pPr>
        <w:spacing w:line="276" w:lineRule="auto"/>
        <w:rPr>
          <w:rFonts w:ascii="Arial" w:hAnsi="Arial" w:cs="Arial"/>
          <w:lang w:val="nl-NL"/>
        </w:rPr>
      </w:pPr>
      <w:r>
        <w:rPr>
          <w:rFonts w:ascii="Arial" w:hAnsi="Arial" w:cs="Arial"/>
          <w:noProof/>
          <w:lang w:val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F6FB6" wp14:editId="3E4D7D39">
                <wp:simplePos x="0" y="0"/>
                <wp:positionH relativeFrom="margin">
                  <wp:posOffset>76835</wp:posOffset>
                </wp:positionH>
                <wp:positionV relativeFrom="paragraph">
                  <wp:posOffset>10160</wp:posOffset>
                </wp:positionV>
                <wp:extent cx="95250" cy="161925"/>
                <wp:effectExtent l="0" t="0" r="19050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34D53" id="Rechthoek 3" o:spid="_x0000_s1026" style="position:absolute;margin-left:6.05pt;margin-top:.8pt;width:7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" filled="f" strokecolor="#09101d [484]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lang w:val="nl-NL"/>
        </w:rPr>
        <w:t xml:space="preserve">        maandag</w:t>
      </w:r>
      <w:r w:rsidR="00591675">
        <w:rPr>
          <w:rFonts w:ascii="Arial" w:hAnsi="Arial" w:cs="Arial"/>
          <w:lang w:val="nl-NL"/>
        </w:rPr>
        <w:t>: start 11 januari 2027</w:t>
      </w:r>
    </w:p>
    <w:p w14:paraId="2BC152FA" w14:textId="3A2C5D8D" w:rsidR="0002636B" w:rsidRPr="00DB7367" w:rsidRDefault="0002636B" w:rsidP="004C52DA">
      <w:pPr>
        <w:spacing w:line="276" w:lineRule="auto"/>
        <w:rPr>
          <w:rFonts w:ascii="Arial" w:hAnsi="Arial" w:cs="Arial"/>
          <w:lang w:val="nl-NL"/>
        </w:rPr>
      </w:pPr>
    </w:p>
    <w:p w14:paraId="32991CC2" w14:textId="77777777" w:rsidR="00186273" w:rsidRPr="00DB7367" w:rsidRDefault="00D41986" w:rsidP="00CF6EFA">
      <w:pPr>
        <w:spacing w:line="360" w:lineRule="auto"/>
        <w:rPr>
          <w:rFonts w:ascii="Arial" w:hAnsi="Arial" w:cs="Arial"/>
          <w:b/>
          <w:bCs/>
          <w:u w:val="single"/>
          <w:lang w:val="nl-NL"/>
        </w:rPr>
      </w:pPr>
      <w:r w:rsidRPr="00DB7367">
        <w:rPr>
          <w:rFonts w:ascii="Arial" w:hAnsi="Arial" w:cs="Arial"/>
          <w:b/>
          <w:bCs/>
          <w:u w:val="single"/>
          <w:lang w:val="nl-NL"/>
        </w:rPr>
        <w:t>Kosten</w:t>
      </w:r>
    </w:p>
    <w:p w14:paraId="36F11372" w14:textId="3C9231EC" w:rsidR="00D41986" w:rsidRPr="00DB7367" w:rsidRDefault="00D41986" w:rsidP="00D43419">
      <w:pPr>
        <w:rPr>
          <w:rFonts w:ascii="Arial" w:hAnsi="Arial" w:cs="Arial"/>
          <w:iCs/>
          <w:lang w:val="nl-NL"/>
        </w:rPr>
      </w:pPr>
      <w:r w:rsidRPr="00DB7367">
        <w:rPr>
          <w:rFonts w:ascii="Arial" w:hAnsi="Arial" w:cs="Arial"/>
          <w:lang w:val="nl-NL"/>
        </w:rPr>
        <w:t>De kosten van deelname aan de</w:t>
      </w:r>
      <w:r w:rsidR="004D4D68" w:rsidRPr="00DB7367">
        <w:rPr>
          <w:rFonts w:ascii="Arial" w:hAnsi="Arial" w:cs="Arial"/>
          <w:lang w:val="nl-NL"/>
        </w:rPr>
        <w:t>ze cursus</w:t>
      </w:r>
      <w:r w:rsidRPr="00DB7367">
        <w:rPr>
          <w:rFonts w:ascii="Arial" w:hAnsi="Arial" w:cs="Arial"/>
          <w:lang w:val="nl-NL"/>
        </w:rPr>
        <w:t xml:space="preserve"> bedragen €</w:t>
      </w:r>
      <w:r w:rsidR="004375CD">
        <w:rPr>
          <w:rFonts w:ascii="Arial" w:hAnsi="Arial" w:cs="Arial"/>
          <w:lang w:val="nl-NL"/>
        </w:rPr>
        <w:t xml:space="preserve"> 125,= </w:t>
      </w:r>
      <w:r w:rsidRPr="00DB7367">
        <w:rPr>
          <w:rFonts w:ascii="Arial" w:hAnsi="Arial" w:cs="Arial"/>
          <w:lang w:val="nl-NL"/>
        </w:rPr>
        <w:t xml:space="preserve">per </w:t>
      </w:r>
      <w:r w:rsidR="00F54F50" w:rsidRPr="00DB7367">
        <w:rPr>
          <w:rFonts w:ascii="Arial" w:hAnsi="Arial" w:cs="Arial"/>
          <w:lang w:val="nl-NL"/>
        </w:rPr>
        <w:t>persoon</w:t>
      </w:r>
      <w:r w:rsidR="00250D46" w:rsidRPr="00DB7367">
        <w:rPr>
          <w:rFonts w:ascii="Arial" w:hAnsi="Arial" w:cs="Arial"/>
          <w:lang w:val="nl-NL"/>
        </w:rPr>
        <w:t>.</w:t>
      </w:r>
    </w:p>
    <w:p w14:paraId="5983D581" w14:textId="77777777" w:rsidR="001E15ED" w:rsidRPr="00DB7367" w:rsidRDefault="001E15ED" w:rsidP="00D43419">
      <w:pPr>
        <w:rPr>
          <w:rFonts w:ascii="Arial" w:hAnsi="Arial" w:cs="Arial"/>
          <w:iCs/>
          <w:lang w:val="nl-NL"/>
        </w:rPr>
      </w:pPr>
    </w:p>
    <w:p w14:paraId="31A28E94" w14:textId="17DD0A98" w:rsidR="001E15ED" w:rsidRPr="00DB7367" w:rsidRDefault="001E15ED" w:rsidP="001A6D7B">
      <w:pPr>
        <w:spacing w:line="276" w:lineRule="auto"/>
        <w:rPr>
          <w:rFonts w:ascii="Arial" w:eastAsia="Calibri" w:hAnsi="Arial" w:cs="Arial"/>
          <w:lang w:val="nl-NL" w:eastAsia="en-US"/>
        </w:rPr>
      </w:pPr>
      <w:r w:rsidRPr="00DB7367">
        <w:rPr>
          <w:rFonts w:ascii="Arial" w:hAnsi="Arial" w:cs="Arial"/>
          <w:iCs/>
          <w:lang w:val="nl-NL"/>
        </w:rPr>
        <w:t xml:space="preserve">Betaling </w:t>
      </w:r>
      <w:r w:rsidR="004375CD">
        <w:rPr>
          <w:rFonts w:ascii="Arial" w:hAnsi="Arial" w:cs="Arial"/>
          <w:iCs/>
          <w:lang w:val="nl-NL"/>
        </w:rPr>
        <w:t xml:space="preserve">graag </w:t>
      </w:r>
      <w:r w:rsidRPr="00DB7367">
        <w:rPr>
          <w:rFonts w:ascii="Arial" w:hAnsi="Arial" w:cs="Arial"/>
          <w:iCs/>
          <w:lang w:val="nl-NL"/>
        </w:rPr>
        <w:t>door middel van incasso</w:t>
      </w:r>
      <w:r w:rsidR="004375CD">
        <w:rPr>
          <w:rFonts w:ascii="Arial" w:hAnsi="Arial" w:cs="Arial"/>
          <w:iCs/>
          <w:lang w:val="nl-NL"/>
        </w:rPr>
        <w:t xml:space="preserve">, u </w:t>
      </w:r>
      <w:r w:rsidRPr="00DB7367">
        <w:rPr>
          <w:rFonts w:ascii="Arial" w:hAnsi="Arial" w:cs="Arial"/>
          <w:iCs/>
          <w:lang w:val="nl-NL"/>
        </w:rPr>
        <w:t xml:space="preserve">dient </w:t>
      </w:r>
      <w:r w:rsidR="004375CD">
        <w:rPr>
          <w:rFonts w:ascii="Arial" w:hAnsi="Arial" w:cs="Arial"/>
          <w:iCs/>
          <w:lang w:val="nl-NL"/>
        </w:rPr>
        <w:t xml:space="preserve">hiervoor TVG </w:t>
      </w:r>
      <w:r w:rsidRPr="00DB7367">
        <w:rPr>
          <w:rFonts w:ascii="Arial" w:hAnsi="Arial" w:cs="Arial"/>
          <w:iCs/>
          <w:lang w:val="nl-NL"/>
        </w:rPr>
        <w:t>een machtiging af te geven</w:t>
      </w:r>
      <w:r w:rsidR="001B332A" w:rsidRPr="00DB7367">
        <w:rPr>
          <w:rFonts w:ascii="Arial" w:hAnsi="Arial" w:cs="Arial"/>
          <w:iCs/>
          <w:lang w:val="nl-NL"/>
        </w:rPr>
        <w:t>.</w:t>
      </w:r>
      <w:r w:rsidR="001A6D7B">
        <w:rPr>
          <w:rFonts w:ascii="Arial" w:hAnsi="Arial" w:cs="Arial"/>
          <w:iCs/>
          <w:lang w:val="nl-NL"/>
        </w:rPr>
        <w:t xml:space="preserve"> </w:t>
      </w:r>
    </w:p>
    <w:p w14:paraId="4444A001" w14:textId="30A5F6FF" w:rsidR="001E15ED" w:rsidRPr="00DB7367" w:rsidRDefault="001E15ED" w:rsidP="001A6D7B">
      <w:pPr>
        <w:spacing w:line="276" w:lineRule="auto"/>
        <w:rPr>
          <w:rFonts w:ascii="Arial" w:hAnsi="Arial" w:cs="Arial"/>
          <w:iCs/>
          <w:lang w:val="nl-NL"/>
        </w:rPr>
      </w:pPr>
      <w:r w:rsidRPr="00DB7367">
        <w:rPr>
          <w:rFonts w:ascii="Arial" w:eastAsia="Calibri" w:hAnsi="Arial" w:cs="Arial"/>
          <w:lang w:val="nl-NL" w:eastAsia="en-US"/>
        </w:rPr>
        <w:t>Als u de TVG machtigt het verschuldigde bedrag te incasse</w:t>
      </w:r>
      <w:r w:rsidR="004375CD">
        <w:rPr>
          <w:rFonts w:ascii="Arial" w:eastAsia="Calibri" w:hAnsi="Arial" w:cs="Arial"/>
          <w:lang w:val="nl-NL" w:eastAsia="en-US"/>
        </w:rPr>
        <w:t>re</w:t>
      </w:r>
      <w:r w:rsidRPr="00DB7367">
        <w:rPr>
          <w:rFonts w:ascii="Arial" w:eastAsia="Calibri" w:hAnsi="Arial" w:cs="Arial"/>
          <w:lang w:val="nl-NL" w:eastAsia="en-US"/>
        </w:rPr>
        <w:t>n</w:t>
      </w:r>
      <w:r w:rsidR="004375CD">
        <w:rPr>
          <w:rFonts w:ascii="Arial" w:eastAsia="Calibri" w:hAnsi="Arial" w:cs="Arial"/>
          <w:lang w:val="nl-NL" w:eastAsia="en-US"/>
        </w:rPr>
        <w:t xml:space="preserve"> zal de incasso plaatsvinden aan het begin van de cursus.</w:t>
      </w:r>
      <w:r w:rsidRPr="00DB7367">
        <w:rPr>
          <w:rFonts w:ascii="Arial" w:hAnsi="Arial" w:cs="Arial"/>
          <w:iCs/>
          <w:lang w:val="nl-NL"/>
        </w:rPr>
        <w:t xml:space="preserve"> </w:t>
      </w:r>
    </w:p>
    <w:p w14:paraId="17BB10D8" w14:textId="77777777" w:rsidR="001E15ED" w:rsidRPr="00DB7367" w:rsidRDefault="001E15ED" w:rsidP="001E15ED">
      <w:pPr>
        <w:overflowPunct/>
        <w:autoSpaceDE/>
        <w:autoSpaceDN/>
        <w:adjustRightInd/>
        <w:textAlignment w:val="auto"/>
        <w:rPr>
          <w:rFonts w:ascii="Arial" w:eastAsia="Calibri" w:hAnsi="Arial" w:cs="Arial"/>
          <w:lang w:val="nl-NL" w:eastAsia="en-US"/>
        </w:rPr>
      </w:pPr>
    </w:p>
    <w:p w14:paraId="7E81F712" w14:textId="24024512" w:rsidR="000577C1" w:rsidRPr="00DB7367" w:rsidRDefault="001E15ED" w:rsidP="000577C1">
      <w:pPr>
        <w:spacing w:line="276" w:lineRule="auto"/>
        <w:rPr>
          <w:rFonts w:ascii="Arial" w:hAnsi="Arial" w:cs="Arial"/>
          <w:iCs/>
          <w:lang w:val="nl-NL"/>
        </w:rPr>
      </w:pPr>
      <w:r w:rsidRPr="00DB7367">
        <w:rPr>
          <w:rFonts w:ascii="Arial" w:hAnsi="Arial" w:cs="Arial"/>
          <w:iCs/>
          <w:lang w:val="nl-NL"/>
        </w:rPr>
        <w:t xml:space="preserve">Mocht u om u moverende redenen geen machtiging voor incasso wensen af te geven, dan ontvangt u een factuur die u zelf </w:t>
      </w:r>
      <w:proofErr w:type="spellStart"/>
      <w:r w:rsidRPr="00DB7367">
        <w:rPr>
          <w:rFonts w:ascii="Arial" w:hAnsi="Arial" w:cs="Arial"/>
          <w:iCs/>
          <w:lang w:val="nl-NL"/>
        </w:rPr>
        <w:t>vòòr</w:t>
      </w:r>
      <w:proofErr w:type="spellEnd"/>
      <w:r w:rsidR="004375CD">
        <w:rPr>
          <w:rFonts w:ascii="Arial" w:hAnsi="Arial" w:cs="Arial"/>
          <w:iCs/>
          <w:lang w:val="nl-NL"/>
        </w:rPr>
        <w:t xml:space="preserve">  begin van de cursus </w:t>
      </w:r>
      <w:r w:rsidR="00EE1084">
        <w:rPr>
          <w:rFonts w:ascii="Arial" w:hAnsi="Arial" w:cs="Arial"/>
          <w:iCs/>
          <w:lang w:val="nl-NL"/>
        </w:rPr>
        <w:t>dien</w:t>
      </w:r>
      <w:r w:rsidRPr="00DB7367">
        <w:rPr>
          <w:rFonts w:ascii="Arial" w:hAnsi="Arial" w:cs="Arial"/>
          <w:iCs/>
          <w:lang w:val="nl-NL"/>
        </w:rPr>
        <w:t>t te voldoen</w:t>
      </w:r>
      <w:r w:rsidR="00626CCC">
        <w:rPr>
          <w:rFonts w:ascii="Arial" w:hAnsi="Arial" w:cs="Arial"/>
          <w:iCs/>
          <w:lang w:val="nl-NL"/>
        </w:rPr>
        <w:t xml:space="preserve"> op </w:t>
      </w:r>
      <w:r w:rsidR="00D71A5C">
        <w:rPr>
          <w:rFonts w:ascii="Arial" w:hAnsi="Arial" w:cs="Arial"/>
          <w:iCs/>
          <w:lang w:val="nl-NL"/>
        </w:rPr>
        <w:t>NL13 RABO 0350 5041 80 t.n.v. Stichting</w:t>
      </w:r>
      <w:r w:rsidR="009F15C2">
        <w:rPr>
          <w:rFonts w:ascii="Arial" w:hAnsi="Arial" w:cs="Arial"/>
          <w:iCs/>
          <w:lang w:val="nl-NL"/>
        </w:rPr>
        <w:t xml:space="preserve"> Theologische Vorming en Verdieping te Dordrecht.</w:t>
      </w:r>
    </w:p>
    <w:p w14:paraId="5AF06E1D" w14:textId="77777777" w:rsidR="00D32916" w:rsidRDefault="00D32916" w:rsidP="00CF5CD8">
      <w:pPr>
        <w:rPr>
          <w:rFonts w:ascii="Arial" w:hAnsi="Arial" w:cs="Arial"/>
          <w:lang w:val="nl-NL"/>
        </w:rPr>
      </w:pPr>
    </w:p>
    <w:p w14:paraId="54BD430C" w14:textId="77777777" w:rsidR="00CF5CD8" w:rsidRPr="00DB7367" w:rsidRDefault="00CF5CD8" w:rsidP="00CF5CD8">
      <w:pPr>
        <w:rPr>
          <w:rFonts w:ascii="Arial" w:hAnsi="Arial" w:cs="Arial"/>
          <w:lang w:val="nl-NL"/>
        </w:rPr>
      </w:pPr>
      <w:r w:rsidRPr="00DB7367">
        <w:rPr>
          <w:rFonts w:ascii="Arial" w:hAnsi="Arial" w:cs="Arial"/>
          <w:lang w:val="nl-NL"/>
        </w:rPr>
        <w:t>Met ondertekening van dit aanmeldingsformulier verplicht u zich tot betaling van de kosten van deelname.</w:t>
      </w:r>
    </w:p>
    <w:p w14:paraId="7BC20E81" w14:textId="77777777" w:rsidR="00CF5CD8" w:rsidRPr="00DB7367" w:rsidRDefault="00CF5CD8" w:rsidP="00CF5CD8">
      <w:pPr>
        <w:rPr>
          <w:rFonts w:ascii="Arial" w:hAnsi="Arial" w:cs="Arial"/>
          <w:lang w:val="nl-NL"/>
        </w:rPr>
      </w:pPr>
    </w:p>
    <w:p w14:paraId="5EB36153" w14:textId="77777777" w:rsidR="00420574" w:rsidRDefault="00420574" w:rsidP="00A85734">
      <w:pPr>
        <w:spacing w:line="276" w:lineRule="auto"/>
        <w:rPr>
          <w:rFonts w:ascii="Arial" w:hAnsi="Arial" w:cs="Arial"/>
          <w:b/>
          <w:bCs/>
          <w:lang w:val="nl-NL"/>
        </w:rPr>
      </w:pPr>
    </w:p>
    <w:p w14:paraId="22A98DBD" w14:textId="77777777" w:rsidR="000B3D41" w:rsidRDefault="000B3D41" w:rsidP="00A85734">
      <w:pPr>
        <w:spacing w:line="276" w:lineRule="auto"/>
        <w:rPr>
          <w:rFonts w:ascii="Arial" w:hAnsi="Arial" w:cs="Arial"/>
          <w:lang w:val="nl-NL"/>
        </w:rPr>
      </w:pPr>
      <w:r w:rsidRPr="000B3D41">
        <w:rPr>
          <w:rFonts w:ascii="Arial" w:hAnsi="Arial" w:cs="Arial"/>
          <w:b/>
          <w:bCs/>
          <w:lang w:val="nl-NL"/>
        </w:rPr>
        <w:t>Machtiging:</w:t>
      </w:r>
      <w:r>
        <w:rPr>
          <w:rFonts w:ascii="Arial" w:hAnsi="Arial" w:cs="Arial"/>
          <w:lang w:val="nl-NL"/>
        </w:rPr>
        <w:t xml:space="preserve"> </w:t>
      </w:r>
      <w:r w:rsidR="00616CB1" w:rsidRPr="008A42E3">
        <w:rPr>
          <w:rFonts w:ascii="Arial" w:hAnsi="Arial" w:cs="Arial"/>
          <w:lang w:val="nl-NL"/>
        </w:rPr>
        <w:t>Ondergetekende machtigt de TVG</w:t>
      </w:r>
      <w:r w:rsidR="001B332A" w:rsidRPr="008A42E3">
        <w:rPr>
          <w:rFonts w:ascii="Arial" w:hAnsi="Arial" w:cs="Arial"/>
          <w:lang w:val="nl-NL"/>
        </w:rPr>
        <w:t xml:space="preserve"> </w:t>
      </w:r>
      <w:r w:rsidR="001C365B" w:rsidRPr="008A42E3">
        <w:rPr>
          <w:rFonts w:ascii="Arial" w:hAnsi="Arial" w:cs="Arial"/>
          <w:lang w:val="nl-NL"/>
        </w:rPr>
        <w:t>tot het incasseren van het cursusgeld</w:t>
      </w:r>
      <w:r w:rsidR="002C37B5">
        <w:rPr>
          <w:rFonts w:ascii="Arial" w:hAnsi="Arial" w:cs="Arial"/>
          <w:lang w:val="nl-NL"/>
        </w:rPr>
        <w:t xml:space="preserve"> </w:t>
      </w:r>
      <w:r w:rsidR="001C365B" w:rsidRPr="00DB7367">
        <w:rPr>
          <w:rFonts w:ascii="Arial" w:hAnsi="Arial" w:cs="Arial"/>
          <w:lang w:val="nl-NL"/>
        </w:rPr>
        <w:t xml:space="preserve"> </w:t>
      </w:r>
      <w:r w:rsidR="00231AD3" w:rsidRPr="00DB7367">
        <w:rPr>
          <w:rFonts w:ascii="Arial" w:hAnsi="Arial" w:cs="Arial"/>
          <w:b/>
          <w:bCs/>
          <w:i/>
          <w:iCs/>
          <w:lang w:val="nl-NL"/>
        </w:rPr>
        <w:t>Ja</w:t>
      </w:r>
      <w:r w:rsidR="002C37B5">
        <w:rPr>
          <w:rFonts w:ascii="Arial" w:hAnsi="Arial" w:cs="Arial"/>
          <w:b/>
          <w:bCs/>
          <w:i/>
          <w:iCs/>
          <w:lang w:val="nl-NL"/>
        </w:rPr>
        <w:t xml:space="preserve"> </w:t>
      </w:r>
      <w:r w:rsidR="00231AD3" w:rsidRPr="00DB7367">
        <w:rPr>
          <w:rFonts w:ascii="Arial" w:hAnsi="Arial" w:cs="Arial"/>
          <w:b/>
          <w:bCs/>
          <w:i/>
          <w:iCs/>
          <w:lang w:val="nl-NL"/>
        </w:rPr>
        <w:t xml:space="preserve"> /</w:t>
      </w:r>
      <w:r w:rsidR="002C37B5">
        <w:rPr>
          <w:rFonts w:ascii="Arial" w:hAnsi="Arial" w:cs="Arial"/>
          <w:b/>
          <w:bCs/>
          <w:i/>
          <w:iCs/>
          <w:lang w:val="nl-NL"/>
        </w:rPr>
        <w:t xml:space="preserve"> </w:t>
      </w:r>
      <w:r w:rsidR="00231AD3" w:rsidRPr="00DB7367">
        <w:rPr>
          <w:rFonts w:ascii="Arial" w:hAnsi="Arial" w:cs="Arial"/>
          <w:b/>
          <w:bCs/>
          <w:i/>
          <w:iCs/>
          <w:lang w:val="nl-NL"/>
        </w:rPr>
        <w:t xml:space="preserve"> Nee</w:t>
      </w:r>
      <w:r w:rsidR="006B3B36" w:rsidRPr="00DB7367">
        <w:rPr>
          <w:rFonts w:ascii="Arial" w:hAnsi="Arial" w:cs="Arial"/>
          <w:lang w:val="nl-NL"/>
        </w:rPr>
        <w:t xml:space="preserve"> </w:t>
      </w:r>
    </w:p>
    <w:p w14:paraId="5DAF444E" w14:textId="77777777" w:rsidR="00CF5CD8" w:rsidRPr="00084E2D" w:rsidRDefault="006B3B36" w:rsidP="006D47FD">
      <w:pPr>
        <w:spacing w:line="276" w:lineRule="auto"/>
        <w:ind w:left="6480"/>
        <w:rPr>
          <w:rFonts w:ascii="Arial" w:hAnsi="Arial" w:cs="Arial"/>
          <w:i/>
          <w:iCs/>
          <w:sz w:val="18"/>
          <w:szCs w:val="18"/>
          <w:lang w:val="nl-NL"/>
        </w:rPr>
      </w:pPr>
      <w:r w:rsidRPr="00084E2D">
        <w:rPr>
          <w:rFonts w:ascii="Arial" w:hAnsi="Arial" w:cs="Arial"/>
          <w:i/>
          <w:iCs/>
          <w:lang w:val="nl-NL"/>
        </w:rPr>
        <w:t>(</w:t>
      </w:r>
      <w:r w:rsidRPr="00084E2D">
        <w:rPr>
          <w:rFonts w:ascii="Arial" w:hAnsi="Arial" w:cs="Arial"/>
          <w:i/>
          <w:iCs/>
          <w:sz w:val="18"/>
          <w:szCs w:val="18"/>
          <w:lang w:val="nl-NL"/>
        </w:rPr>
        <w:t>omcirkel wat van toepassing is)</w:t>
      </w:r>
    </w:p>
    <w:p w14:paraId="27DC4A77" w14:textId="77777777" w:rsidR="000B3D41" w:rsidRPr="00084E2D" w:rsidRDefault="000B3D41" w:rsidP="00CF5CD8">
      <w:pPr>
        <w:rPr>
          <w:rFonts w:ascii="Arial" w:hAnsi="Arial" w:cs="Arial"/>
          <w:i/>
          <w:iCs/>
          <w:lang w:val="nl-NL"/>
        </w:rPr>
      </w:pPr>
    </w:p>
    <w:p w14:paraId="492180CF" w14:textId="77777777" w:rsidR="00CF5CD8" w:rsidRPr="00DB7367" w:rsidRDefault="00D90C23" w:rsidP="00CF5CD8">
      <w:pPr>
        <w:rPr>
          <w:rFonts w:ascii="Arial" w:hAnsi="Arial" w:cs="Arial"/>
          <w:lang w:val="nl-NL"/>
        </w:rPr>
      </w:pPr>
      <w:r w:rsidRPr="00DB7367">
        <w:rPr>
          <w:rFonts w:ascii="Arial" w:hAnsi="Arial" w:cs="Arial"/>
          <w:lang w:val="nl-NL"/>
        </w:rPr>
        <w:t>Het bankrekening</w:t>
      </w:r>
      <w:r w:rsidR="008F7109" w:rsidRPr="00DB7367">
        <w:rPr>
          <w:rFonts w:ascii="Arial" w:hAnsi="Arial" w:cs="Arial"/>
          <w:lang w:val="nl-NL"/>
        </w:rPr>
        <w:t>nummer waarvan geïncasseerd mag worden</w:t>
      </w:r>
      <w:r w:rsidR="00993EC9" w:rsidRPr="00DB7367">
        <w:rPr>
          <w:rFonts w:ascii="Arial" w:hAnsi="Arial" w:cs="Arial"/>
          <w:lang w:val="nl-NL"/>
        </w:rPr>
        <w:t xml:space="preserve"> ………………………………………………</w:t>
      </w:r>
      <w:r w:rsidR="00780986">
        <w:rPr>
          <w:rFonts w:ascii="Arial" w:hAnsi="Arial" w:cs="Arial"/>
          <w:lang w:val="nl-NL"/>
        </w:rPr>
        <w:t>…..</w:t>
      </w:r>
    </w:p>
    <w:p w14:paraId="25576D47" w14:textId="77777777" w:rsidR="00960FD5" w:rsidRPr="00DB7367" w:rsidRDefault="00960FD5" w:rsidP="00CF5CD8">
      <w:pPr>
        <w:rPr>
          <w:rFonts w:ascii="Arial" w:hAnsi="Arial" w:cs="Arial"/>
          <w:lang w:val="nl-NL"/>
        </w:rPr>
      </w:pPr>
    </w:p>
    <w:p w14:paraId="1B5124F4" w14:textId="77777777" w:rsidR="006000C0" w:rsidRDefault="006000C0" w:rsidP="00CF5CD8">
      <w:pPr>
        <w:rPr>
          <w:rFonts w:ascii="Arial" w:hAnsi="Arial" w:cs="Arial"/>
          <w:b/>
          <w:bCs/>
          <w:lang w:val="nl-NL"/>
        </w:rPr>
      </w:pPr>
    </w:p>
    <w:p w14:paraId="13036D53" w14:textId="77777777" w:rsidR="006D47FD" w:rsidRDefault="006D47FD" w:rsidP="00CF5CD8">
      <w:pPr>
        <w:rPr>
          <w:rFonts w:ascii="Arial" w:hAnsi="Arial" w:cs="Arial"/>
          <w:b/>
          <w:bCs/>
          <w:lang w:val="nl-NL"/>
        </w:rPr>
      </w:pPr>
    </w:p>
    <w:p w14:paraId="0585C3FA" w14:textId="77777777" w:rsidR="00003AA8" w:rsidRDefault="00CF5CD8" w:rsidP="00AF04BE">
      <w:pPr>
        <w:rPr>
          <w:rFonts w:ascii="Arial" w:hAnsi="Arial" w:cs="Arial"/>
          <w:b/>
          <w:u w:val="single"/>
          <w:lang w:val="nl-NL"/>
        </w:rPr>
      </w:pPr>
      <w:r w:rsidRPr="00DB7367">
        <w:rPr>
          <w:rFonts w:ascii="Arial" w:hAnsi="Arial" w:cs="Arial"/>
          <w:b/>
          <w:bCs/>
          <w:lang w:val="nl-NL"/>
        </w:rPr>
        <w:t xml:space="preserve">Voor akkoord aanmelding </w:t>
      </w:r>
      <w:r w:rsidR="00D425EE">
        <w:rPr>
          <w:rFonts w:ascii="Arial" w:hAnsi="Arial" w:cs="Arial"/>
          <w:b/>
          <w:bCs/>
          <w:lang w:val="nl-NL"/>
        </w:rPr>
        <w:t>(datum</w:t>
      </w:r>
      <w:r w:rsidR="00F63273">
        <w:rPr>
          <w:rFonts w:ascii="Arial" w:hAnsi="Arial" w:cs="Arial"/>
          <w:b/>
          <w:bCs/>
          <w:lang w:val="nl-NL"/>
        </w:rPr>
        <w:t xml:space="preserve">) </w:t>
      </w:r>
      <w:r w:rsidR="00F63273" w:rsidRPr="00D63612">
        <w:rPr>
          <w:rFonts w:ascii="Arial" w:hAnsi="Arial" w:cs="Arial"/>
          <w:lang w:val="nl-NL"/>
        </w:rPr>
        <w:t>……</w:t>
      </w:r>
      <w:r w:rsidR="00780986" w:rsidRPr="00D63612">
        <w:rPr>
          <w:rFonts w:ascii="Arial" w:hAnsi="Arial" w:cs="Arial"/>
          <w:lang w:val="nl-NL"/>
        </w:rPr>
        <w:t>…</w:t>
      </w:r>
      <w:r w:rsidR="00F63273" w:rsidRPr="00D63612">
        <w:rPr>
          <w:rFonts w:ascii="Arial" w:hAnsi="Arial" w:cs="Arial"/>
          <w:lang w:val="nl-NL"/>
        </w:rPr>
        <w:t>……………..</w:t>
      </w:r>
      <w:r w:rsidRPr="00DB7367">
        <w:rPr>
          <w:rFonts w:ascii="Arial" w:hAnsi="Arial" w:cs="Arial"/>
          <w:b/>
          <w:bCs/>
          <w:lang w:val="nl-NL"/>
        </w:rPr>
        <w:t>(handtekening):</w:t>
      </w:r>
      <w:r w:rsidRPr="00DB7367">
        <w:rPr>
          <w:rFonts w:ascii="Arial" w:hAnsi="Arial" w:cs="Arial"/>
          <w:lang w:val="nl-NL"/>
        </w:rPr>
        <w:t xml:space="preserve"> </w:t>
      </w:r>
      <w:r w:rsidR="00003AA8">
        <w:rPr>
          <w:rFonts w:ascii="Arial" w:hAnsi="Arial" w:cs="Arial"/>
          <w:lang w:val="nl-NL"/>
        </w:rPr>
        <w:t>……………………………………</w:t>
      </w:r>
      <w:r w:rsidR="00780986">
        <w:rPr>
          <w:rFonts w:ascii="Arial" w:hAnsi="Arial" w:cs="Arial"/>
          <w:lang w:val="nl-NL"/>
        </w:rPr>
        <w:t>…</w:t>
      </w:r>
    </w:p>
    <w:p w14:paraId="002C0D93" w14:textId="77777777" w:rsidR="00DA63C0" w:rsidRDefault="00DA63C0" w:rsidP="008F3D37">
      <w:pPr>
        <w:spacing w:line="360" w:lineRule="auto"/>
        <w:rPr>
          <w:rFonts w:ascii="Arial" w:hAnsi="Arial" w:cs="Arial"/>
          <w:b/>
          <w:u w:val="single"/>
          <w:lang w:val="nl-NL"/>
        </w:rPr>
      </w:pPr>
    </w:p>
    <w:p w14:paraId="351166B1" w14:textId="77777777" w:rsidR="004D7934" w:rsidRPr="00DB7367" w:rsidRDefault="006119E2" w:rsidP="008F3D37">
      <w:pPr>
        <w:spacing w:line="360" w:lineRule="auto"/>
        <w:rPr>
          <w:rFonts w:ascii="Arial" w:hAnsi="Arial" w:cs="Arial"/>
          <w:b/>
          <w:u w:val="single"/>
          <w:lang w:val="nl-NL"/>
        </w:rPr>
      </w:pPr>
      <w:r w:rsidRPr="00DB7367">
        <w:rPr>
          <w:rFonts w:ascii="Arial" w:hAnsi="Arial" w:cs="Arial"/>
          <w:b/>
          <w:u w:val="single"/>
          <w:lang w:val="nl-NL"/>
        </w:rPr>
        <w:t xml:space="preserve">Het ingevulde formulier zenden aan: </w:t>
      </w:r>
    </w:p>
    <w:p w14:paraId="159D676A" w14:textId="77777777" w:rsidR="00591675" w:rsidRDefault="001C61EC" w:rsidP="001E3BEB">
      <w:pPr>
        <w:spacing w:line="360" w:lineRule="auto"/>
        <w:rPr>
          <w:rFonts w:ascii="Arial" w:hAnsi="Arial" w:cs="Arial"/>
          <w:lang w:val="nl-NL"/>
        </w:rPr>
      </w:pPr>
      <w:r w:rsidRPr="00DB7367">
        <w:rPr>
          <w:rFonts w:ascii="Arial" w:hAnsi="Arial" w:cs="Arial"/>
          <w:lang w:val="nl-NL"/>
        </w:rPr>
        <w:t>Per e-mail</w:t>
      </w:r>
      <w:r w:rsidR="004D7934" w:rsidRPr="00DB7367">
        <w:rPr>
          <w:rFonts w:ascii="Arial" w:hAnsi="Arial" w:cs="Arial"/>
          <w:lang w:val="nl-NL"/>
        </w:rPr>
        <w:t xml:space="preserve"> aan</w:t>
      </w:r>
      <w:r w:rsidR="006119E2" w:rsidRPr="00DB7367">
        <w:rPr>
          <w:rFonts w:ascii="Arial" w:hAnsi="Arial" w:cs="Arial"/>
          <w:lang w:val="nl-NL"/>
        </w:rPr>
        <w:t xml:space="preserve">: </w:t>
      </w:r>
      <w:hyperlink r:id="rId8" w:history="1">
        <w:r w:rsidR="006119E2" w:rsidRPr="00DB7367">
          <w:rPr>
            <w:rStyle w:val="Hyperlink"/>
            <w:rFonts w:ascii="Arial" w:hAnsi="Arial" w:cs="Arial"/>
            <w:lang w:val="nl-NL"/>
          </w:rPr>
          <w:t>penningmeester@tvgrotterdam.nl</w:t>
        </w:r>
      </w:hyperlink>
      <w:r w:rsidR="006119E2" w:rsidRPr="00DB7367">
        <w:rPr>
          <w:rFonts w:ascii="Arial" w:hAnsi="Arial" w:cs="Arial"/>
          <w:lang w:val="nl-NL"/>
        </w:rPr>
        <w:t xml:space="preserve"> </w:t>
      </w:r>
    </w:p>
    <w:p w14:paraId="6C8BE729" w14:textId="36483911" w:rsidR="009F093F" w:rsidRPr="00135D70" w:rsidRDefault="00591675" w:rsidP="001E3BEB">
      <w:pPr>
        <w:spacing w:line="360" w:lineRule="auto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Of via post: </w:t>
      </w:r>
      <w:r w:rsidR="00B60964" w:rsidRPr="00DB7367">
        <w:rPr>
          <w:rFonts w:ascii="Arial" w:hAnsi="Arial" w:cs="Arial"/>
          <w:lang w:val="nl-NL"/>
        </w:rPr>
        <w:t xml:space="preserve">Penningmeester TVG Rotterdam, </w:t>
      </w:r>
      <w:bookmarkStart w:id="0" w:name="_Hlk166597684"/>
      <w:r w:rsidR="00EE303F">
        <w:rPr>
          <w:rFonts w:ascii="Arial" w:hAnsi="Arial" w:cs="Arial"/>
          <w:lang w:val="nl-NL"/>
        </w:rPr>
        <w:t>Graslelie</w:t>
      </w:r>
      <w:r w:rsidR="0090507A">
        <w:rPr>
          <w:rFonts w:ascii="Arial" w:hAnsi="Arial" w:cs="Arial"/>
          <w:lang w:val="nl-NL"/>
        </w:rPr>
        <w:t xml:space="preserve"> 22, </w:t>
      </w:r>
      <w:r w:rsidR="00135D70" w:rsidRPr="00135D70">
        <w:rPr>
          <w:lang w:val="nl-NL"/>
        </w:rPr>
        <w:t>2224 JV Katwijk</w:t>
      </w:r>
    </w:p>
    <w:bookmarkEnd w:id="0"/>
    <w:p w14:paraId="2411AA67" w14:textId="04F45C11" w:rsidR="00927CEA" w:rsidRPr="002B64E3" w:rsidRDefault="004D7934" w:rsidP="00591675">
      <w:pPr>
        <w:rPr>
          <w:rFonts w:ascii="Arial" w:hAnsi="Arial" w:cs="Arial"/>
          <w:sz w:val="22"/>
          <w:szCs w:val="22"/>
          <w:lang w:val="nl-NL"/>
        </w:rPr>
      </w:pPr>
      <w:r w:rsidRPr="00DB7367">
        <w:rPr>
          <w:rFonts w:ascii="Arial" w:hAnsi="Arial" w:cs="Arial"/>
          <w:lang w:val="nl-NL"/>
        </w:rPr>
        <w:t xml:space="preserve">Tel. </w:t>
      </w:r>
      <w:r w:rsidR="00161C32">
        <w:t>06 2706 3112</w:t>
      </w:r>
    </w:p>
    <w:sectPr w:rsidR="00927CEA" w:rsidRPr="002B64E3" w:rsidSect="00DA63C0">
      <w:footerReference w:type="default" r:id="rId9"/>
      <w:endnotePr>
        <w:numFmt w:val="decimal"/>
        <w:numStart w:val="0"/>
      </w:endnotePr>
      <w:pgSz w:w="12240" w:h="15840" w:code="1"/>
      <w:pgMar w:top="851" w:right="1134" w:bottom="567" w:left="1304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597A5" w14:textId="77777777" w:rsidR="00A2392F" w:rsidRDefault="00A2392F" w:rsidP="00083B6E">
      <w:r>
        <w:separator/>
      </w:r>
    </w:p>
  </w:endnote>
  <w:endnote w:type="continuationSeparator" w:id="0">
    <w:p w14:paraId="32793FED" w14:textId="77777777" w:rsidR="00A2392F" w:rsidRDefault="00A2392F" w:rsidP="0008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8BA51" w14:textId="77777777" w:rsidR="00083B6E" w:rsidRDefault="00083B6E" w:rsidP="00083B6E">
    <w:pPr>
      <w:pStyle w:val="Voettekst"/>
      <w:tabs>
        <w:tab w:val="left" w:pos="4005"/>
        <w:tab w:val="center" w:pos="4702"/>
      </w:tabs>
    </w:pPr>
    <w:r>
      <w:tab/>
    </w:r>
  </w:p>
  <w:p w14:paraId="4D80BC99" w14:textId="77777777" w:rsidR="00083B6E" w:rsidRDefault="00083B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0288" w14:textId="77777777" w:rsidR="00A2392F" w:rsidRDefault="00A2392F" w:rsidP="00083B6E">
      <w:r>
        <w:separator/>
      </w:r>
    </w:p>
  </w:footnote>
  <w:footnote w:type="continuationSeparator" w:id="0">
    <w:p w14:paraId="5509FC3F" w14:textId="77777777" w:rsidR="00A2392F" w:rsidRDefault="00A2392F" w:rsidP="00083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57619"/>
    <w:multiLevelType w:val="hybridMultilevel"/>
    <w:tmpl w:val="99BC7222"/>
    <w:lvl w:ilvl="0" w:tplc="CB2E3C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2C60AE"/>
    <w:multiLevelType w:val="hybridMultilevel"/>
    <w:tmpl w:val="90D4BC5C"/>
    <w:lvl w:ilvl="0" w:tplc="5B009892">
      <w:start w:val="5"/>
      <w:numFmt w:val="bullet"/>
      <w:lvlText w:val="-"/>
      <w:lvlJc w:val="left"/>
      <w:pPr>
        <w:ind w:left="720" w:hanging="360"/>
      </w:pPr>
      <w:rPr>
        <w:rFonts w:ascii="MS Sans Serif" w:eastAsia="Calibri" w:hAnsi="MS Sans Serif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0651">
    <w:abstractNumId w:val="0"/>
  </w:num>
  <w:num w:numId="2" w16cid:durableId="1050420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7F"/>
    <w:rsid w:val="00003AA8"/>
    <w:rsid w:val="0002636B"/>
    <w:rsid w:val="000431B4"/>
    <w:rsid w:val="00046FF4"/>
    <w:rsid w:val="000577C1"/>
    <w:rsid w:val="00061173"/>
    <w:rsid w:val="0006281A"/>
    <w:rsid w:val="00063467"/>
    <w:rsid w:val="00075D25"/>
    <w:rsid w:val="00083B6E"/>
    <w:rsid w:val="00084E2D"/>
    <w:rsid w:val="00095E6E"/>
    <w:rsid w:val="000A1DFC"/>
    <w:rsid w:val="000A23C1"/>
    <w:rsid w:val="000B3D41"/>
    <w:rsid w:val="000B7D30"/>
    <w:rsid w:val="00113A44"/>
    <w:rsid w:val="00135D70"/>
    <w:rsid w:val="0014609A"/>
    <w:rsid w:val="00153D63"/>
    <w:rsid w:val="00161C32"/>
    <w:rsid w:val="00172FB2"/>
    <w:rsid w:val="00180D97"/>
    <w:rsid w:val="00182C76"/>
    <w:rsid w:val="001858FE"/>
    <w:rsid w:val="00186273"/>
    <w:rsid w:val="0019387D"/>
    <w:rsid w:val="001A4AF3"/>
    <w:rsid w:val="001A6D7B"/>
    <w:rsid w:val="001B332A"/>
    <w:rsid w:val="001C365B"/>
    <w:rsid w:val="001C61EC"/>
    <w:rsid w:val="001E15ED"/>
    <w:rsid w:val="001E3BEB"/>
    <w:rsid w:val="00231AD3"/>
    <w:rsid w:val="00250D46"/>
    <w:rsid w:val="00256A9D"/>
    <w:rsid w:val="002632D9"/>
    <w:rsid w:val="002747B8"/>
    <w:rsid w:val="0028249F"/>
    <w:rsid w:val="00294DCE"/>
    <w:rsid w:val="00297200"/>
    <w:rsid w:val="00297A25"/>
    <w:rsid w:val="002B0596"/>
    <w:rsid w:val="002B20D0"/>
    <w:rsid w:val="002B64E3"/>
    <w:rsid w:val="002C37B5"/>
    <w:rsid w:val="002D2BBC"/>
    <w:rsid w:val="002E6213"/>
    <w:rsid w:val="002F3992"/>
    <w:rsid w:val="00301E1C"/>
    <w:rsid w:val="00304232"/>
    <w:rsid w:val="00353A8C"/>
    <w:rsid w:val="00354360"/>
    <w:rsid w:val="00362A5A"/>
    <w:rsid w:val="00364183"/>
    <w:rsid w:val="00377221"/>
    <w:rsid w:val="003931E5"/>
    <w:rsid w:val="003A7A5A"/>
    <w:rsid w:val="003D408D"/>
    <w:rsid w:val="003D6D65"/>
    <w:rsid w:val="003E6DC9"/>
    <w:rsid w:val="003F311D"/>
    <w:rsid w:val="003F4068"/>
    <w:rsid w:val="00400C6D"/>
    <w:rsid w:val="00407A56"/>
    <w:rsid w:val="00410E41"/>
    <w:rsid w:val="0041380C"/>
    <w:rsid w:val="0041715E"/>
    <w:rsid w:val="00420574"/>
    <w:rsid w:val="004375CD"/>
    <w:rsid w:val="0046779F"/>
    <w:rsid w:val="00474FAA"/>
    <w:rsid w:val="004755C5"/>
    <w:rsid w:val="00476BE5"/>
    <w:rsid w:val="004851EF"/>
    <w:rsid w:val="004A4C68"/>
    <w:rsid w:val="004B08CF"/>
    <w:rsid w:val="004B194A"/>
    <w:rsid w:val="004B61ED"/>
    <w:rsid w:val="004C2247"/>
    <w:rsid w:val="004C2E22"/>
    <w:rsid w:val="004C52DA"/>
    <w:rsid w:val="004C74F2"/>
    <w:rsid w:val="004D26D0"/>
    <w:rsid w:val="004D4D68"/>
    <w:rsid w:val="004D7934"/>
    <w:rsid w:val="005106A3"/>
    <w:rsid w:val="00522C69"/>
    <w:rsid w:val="00556A5E"/>
    <w:rsid w:val="005640D2"/>
    <w:rsid w:val="0057261E"/>
    <w:rsid w:val="005829C5"/>
    <w:rsid w:val="005912F7"/>
    <w:rsid w:val="00591675"/>
    <w:rsid w:val="005C7116"/>
    <w:rsid w:val="005D610C"/>
    <w:rsid w:val="005E017F"/>
    <w:rsid w:val="006000C0"/>
    <w:rsid w:val="006077E0"/>
    <w:rsid w:val="006119E2"/>
    <w:rsid w:val="00612199"/>
    <w:rsid w:val="00613AE9"/>
    <w:rsid w:val="00616CB1"/>
    <w:rsid w:val="00626CCC"/>
    <w:rsid w:val="00635024"/>
    <w:rsid w:val="006361C1"/>
    <w:rsid w:val="00647AFC"/>
    <w:rsid w:val="00655CBD"/>
    <w:rsid w:val="00660DBF"/>
    <w:rsid w:val="00661FA3"/>
    <w:rsid w:val="00677B01"/>
    <w:rsid w:val="00693A7E"/>
    <w:rsid w:val="006B08A0"/>
    <w:rsid w:val="006B1742"/>
    <w:rsid w:val="006B3B36"/>
    <w:rsid w:val="006C39D9"/>
    <w:rsid w:val="006D47FD"/>
    <w:rsid w:val="00703A69"/>
    <w:rsid w:val="0072302B"/>
    <w:rsid w:val="00766570"/>
    <w:rsid w:val="00780986"/>
    <w:rsid w:val="00790AF6"/>
    <w:rsid w:val="007A2341"/>
    <w:rsid w:val="007B4D29"/>
    <w:rsid w:val="007C0628"/>
    <w:rsid w:val="007E27E8"/>
    <w:rsid w:val="007E53AE"/>
    <w:rsid w:val="0080327A"/>
    <w:rsid w:val="00837745"/>
    <w:rsid w:val="00840105"/>
    <w:rsid w:val="00845A3A"/>
    <w:rsid w:val="00856F24"/>
    <w:rsid w:val="008737D4"/>
    <w:rsid w:val="00877E24"/>
    <w:rsid w:val="00883AD0"/>
    <w:rsid w:val="00892632"/>
    <w:rsid w:val="008A42E3"/>
    <w:rsid w:val="008D606D"/>
    <w:rsid w:val="008F22CF"/>
    <w:rsid w:val="008F3D37"/>
    <w:rsid w:val="008F7109"/>
    <w:rsid w:val="0090507A"/>
    <w:rsid w:val="00913072"/>
    <w:rsid w:val="00917EB4"/>
    <w:rsid w:val="0092272D"/>
    <w:rsid w:val="00927CEA"/>
    <w:rsid w:val="009333F6"/>
    <w:rsid w:val="009564EC"/>
    <w:rsid w:val="00957D19"/>
    <w:rsid w:val="00960FD5"/>
    <w:rsid w:val="00993EC9"/>
    <w:rsid w:val="009A0CD3"/>
    <w:rsid w:val="009A43E9"/>
    <w:rsid w:val="009B37EA"/>
    <w:rsid w:val="009F093F"/>
    <w:rsid w:val="009F15C2"/>
    <w:rsid w:val="00A11253"/>
    <w:rsid w:val="00A2392F"/>
    <w:rsid w:val="00A557E9"/>
    <w:rsid w:val="00A85734"/>
    <w:rsid w:val="00A97F00"/>
    <w:rsid w:val="00AE6F91"/>
    <w:rsid w:val="00AF04BE"/>
    <w:rsid w:val="00AF6BD1"/>
    <w:rsid w:val="00B035C7"/>
    <w:rsid w:val="00B14B0E"/>
    <w:rsid w:val="00B14CBA"/>
    <w:rsid w:val="00B21BCB"/>
    <w:rsid w:val="00B51803"/>
    <w:rsid w:val="00B53B5C"/>
    <w:rsid w:val="00B56110"/>
    <w:rsid w:val="00B60964"/>
    <w:rsid w:val="00B628B7"/>
    <w:rsid w:val="00B714EF"/>
    <w:rsid w:val="00B76CA8"/>
    <w:rsid w:val="00B77D7C"/>
    <w:rsid w:val="00B8197A"/>
    <w:rsid w:val="00B86061"/>
    <w:rsid w:val="00B86160"/>
    <w:rsid w:val="00BB3DDF"/>
    <w:rsid w:val="00BB5E35"/>
    <w:rsid w:val="00BC0E09"/>
    <w:rsid w:val="00BC2C74"/>
    <w:rsid w:val="00C0244C"/>
    <w:rsid w:val="00C10483"/>
    <w:rsid w:val="00C43824"/>
    <w:rsid w:val="00C45081"/>
    <w:rsid w:val="00CA43CE"/>
    <w:rsid w:val="00CC5BFC"/>
    <w:rsid w:val="00CE61D0"/>
    <w:rsid w:val="00CE6DC5"/>
    <w:rsid w:val="00CF446B"/>
    <w:rsid w:val="00CF5CD8"/>
    <w:rsid w:val="00CF6EFA"/>
    <w:rsid w:val="00D020B0"/>
    <w:rsid w:val="00D044B8"/>
    <w:rsid w:val="00D1295D"/>
    <w:rsid w:val="00D32916"/>
    <w:rsid w:val="00D41986"/>
    <w:rsid w:val="00D425EE"/>
    <w:rsid w:val="00D43419"/>
    <w:rsid w:val="00D52D0B"/>
    <w:rsid w:val="00D55FF9"/>
    <w:rsid w:val="00D56775"/>
    <w:rsid w:val="00D63612"/>
    <w:rsid w:val="00D71A5C"/>
    <w:rsid w:val="00D7589F"/>
    <w:rsid w:val="00D90C23"/>
    <w:rsid w:val="00D929AA"/>
    <w:rsid w:val="00D92C76"/>
    <w:rsid w:val="00DA63C0"/>
    <w:rsid w:val="00DA6717"/>
    <w:rsid w:val="00DB49CD"/>
    <w:rsid w:val="00DB7367"/>
    <w:rsid w:val="00DC6120"/>
    <w:rsid w:val="00DD0AEC"/>
    <w:rsid w:val="00E0214C"/>
    <w:rsid w:val="00E03BCF"/>
    <w:rsid w:val="00E06D9A"/>
    <w:rsid w:val="00E14F15"/>
    <w:rsid w:val="00E17155"/>
    <w:rsid w:val="00E2535C"/>
    <w:rsid w:val="00E33DD4"/>
    <w:rsid w:val="00E55D14"/>
    <w:rsid w:val="00E67895"/>
    <w:rsid w:val="00E777B0"/>
    <w:rsid w:val="00E80124"/>
    <w:rsid w:val="00E83F5C"/>
    <w:rsid w:val="00EA4978"/>
    <w:rsid w:val="00ED074E"/>
    <w:rsid w:val="00EE1084"/>
    <w:rsid w:val="00EE303F"/>
    <w:rsid w:val="00F06FC9"/>
    <w:rsid w:val="00F457E4"/>
    <w:rsid w:val="00F50BBB"/>
    <w:rsid w:val="00F54F50"/>
    <w:rsid w:val="00F61F4C"/>
    <w:rsid w:val="00F63273"/>
    <w:rsid w:val="00F72173"/>
    <w:rsid w:val="00F87EC6"/>
    <w:rsid w:val="00F91AB3"/>
    <w:rsid w:val="00FB768A"/>
    <w:rsid w:val="00FC3FAA"/>
    <w:rsid w:val="00FE3BA6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B92769"/>
  <w15:chartTrackingRefBased/>
  <w15:docId w15:val="{F79225A8-96AB-4AC3-8E69-611D82767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Times New Roman" w:hAnsi="Times New Roman"/>
      <w:b/>
      <w:u w:val="single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ntekst">
    <w:name w:val="Balloon Text"/>
    <w:basedOn w:val="Standaard"/>
    <w:semiHidden/>
    <w:rsid w:val="001862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083B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083B6E"/>
    <w:rPr>
      <w:rFonts w:ascii="MS Sans Serif" w:hAnsi="MS Sans Serif"/>
      <w:lang w:val="en-US"/>
    </w:rPr>
  </w:style>
  <w:style w:type="paragraph" w:styleId="Voettekst">
    <w:name w:val="footer"/>
    <w:basedOn w:val="Standaard"/>
    <w:link w:val="VoettekstChar"/>
    <w:uiPriority w:val="99"/>
    <w:rsid w:val="00083B6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083B6E"/>
    <w:rPr>
      <w:rFonts w:ascii="MS Sans Serif" w:hAnsi="MS Sans Serif"/>
      <w:lang w:val="en-US"/>
    </w:rPr>
  </w:style>
  <w:style w:type="character" w:styleId="Nadruk">
    <w:name w:val="Emphasis"/>
    <w:qFormat/>
    <w:rsid w:val="00083B6E"/>
    <w:rPr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083B6E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OndertitelChar">
    <w:name w:val="Ondertitel Char"/>
    <w:link w:val="Ondertitel"/>
    <w:rsid w:val="00083B6E"/>
    <w:rPr>
      <w:rFonts w:ascii="Calibri Light" w:eastAsia="Times New Roman" w:hAnsi="Calibri Light" w:cs="Times New Roman"/>
      <w:sz w:val="24"/>
      <w:szCs w:val="24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27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8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ningmeester@tvgrotterdam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ap%20van%20Rijn\Dropbox\TVG\Docenten%20&amp;%20cursus\Template%20aanmelding\TVG%20Template%20Aanmeldingsform.%20basiscursu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TVG Template Aanmeldingsform. basiscursus</Template>
  <TotalTime>0</TotalTime>
  <Pages>1</Pages>
  <Words>314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 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Jaap van Rijn</dc:creator>
  <cp:keywords/>
  <dc:description/>
  <cp:lastModifiedBy>Adri van der Wal</cp:lastModifiedBy>
  <cp:revision>2</cp:revision>
  <cp:lastPrinted>2025-07-14T09:05:00Z</cp:lastPrinted>
  <dcterms:created xsi:type="dcterms:W3CDTF">2026-07-08T13:03:00Z</dcterms:created>
  <dcterms:modified xsi:type="dcterms:W3CDTF">2026-07-08T13:03:00Z</dcterms:modified>
</cp:coreProperties>
</file>